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8CE2B7" w14:textId="77777777" w:rsidR="00AC1AEE" w:rsidRDefault="00AC1AEE" w:rsidP="00287A2D"/>
    <w:p w14:paraId="572AC16A" w14:textId="77777777" w:rsidR="0071391D" w:rsidRDefault="0071391D" w:rsidP="00287A2D"/>
    <w:p w14:paraId="3B04E009" w14:textId="77777777" w:rsidR="0071391D" w:rsidRDefault="0071391D" w:rsidP="00287A2D"/>
    <w:p w14:paraId="1A922FC3" w14:textId="77777777" w:rsidR="0071391D" w:rsidRDefault="0071391D" w:rsidP="00287A2D"/>
    <w:p w14:paraId="580042CB" w14:textId="77777777" w:rsidR="0071391D" w:rsidRPr="0071391D" w:rsidRDefault="0071391D" w:rsidP="0071391D">
      <w:pPr>
        <w:spacing w:line="360" w:lineRule="auto"/>
      </w:pPr>
      <w:r w:rsidRPr="0071391D">
        <w:t>Dear Parent/Guardian,</w:t>
      </w:r>
    </w:p>
    <w:p w14:paraId="1D0F4FFF" w14:textId="77777777" w:rsidR="0071391D" w:rsidRPr="0071391D" w:rsidRDefault="0071391D" w:rsidP="0071391D">
      <w:pPr>
        <w:spacing w:line="360" w:lineRule="auto"/>
      </w:pPr>
    </w:p>
    <w:p w14:paraId="6F7CB2D7" w14:textId="1C8CA09E" w:rsidR="0071391D" w:rsidRPr="0071391D" w:rsidRDefault="0071391D" w:rsidP="0071391D">
      <w:pPr>
        <w:spacing w:line="360" w:lineRule="auto"/>
        <w:jc w:val="center"/>
        <w:rPr>
          <w:b/>
          <w:bCs/>
        </w:rPr>
      </w:pPr>
      <w:r w:rsidRPr="0071391D">
        <w:rPr>
          <w:b/>
          <w:bCs/>
        </w:rPr>
        <w:t>Covid</w:t>
      </w:r>
      <w:r>
        <w:rPr>
          <w:b/>
          <w:bCs/>
        </w:rPr>
        <w:t xml:space="preserve"> 19</w:t>
      </w:r>
      <w:r w:rsidRPr="0071391D">
        <w:rPr>
          <w:b/>
          <w:bCs/>
        </w:rPr>
        <w:t xml:space="preserve"> </w:t>
      </w:r>
      <w:proofErr w:type="spellStart"/>
      <w:r w:rsidRPr="0071391D">
        <w:rPr>
          <w:b/>
          <w:bCs/>
        </w:rPr>
        <w:t>immunisation</w:t>
      </w:r>
      <w:proofErr w:type="spellEnd"/>
      <w:r w:rsidRPr="0071391D">
        <w:rPr>
          <w:b/>
          <w:bCs/>
        </w:rPr>
        <w:t xml:space="preserve"> during this </w:t>
      </w:r>
      <w:bookmarkStart w:id="0" w:name="_Hlk183438343"/>
      <w:r w:rsidRPr="0071391D">
        <w:rPr>
          <w:b/>
          <w:bCs/>
        </w:rPr>
        <w:t xml:space="preserve">Autumn/Winter </w:t>
      </w:r>
      <w:bookmarkEnd w:id="0"/>
      <w:r w:rsidRPr="0071391D">
        <w:rPr>
          <w:b/>
          <w:bCs/>
        </w:rPr>
        <w:t>campaign 2024</w:t>
      </w:r>
    </w:p>
    <w:p w14:paraId="1DE5CDB4" w14:textId="77777777" w:rsidR="0071391D" w:rsidRPr="0071391D" w:rsidRDefault="0071391D" w:rsidP="0071391D">
      <w:pPr>
        <w:spacing w:line="360" w:lineRule="auto"/>
        <w:jc w:val="center"/>
        <w:rPr>
          <w:b/>
          <w:bCs/>
        </w:rPr>
      </w:pPr>
    </w:p>
    <w:p w14:paraId="17C0F5EF" w14:textId="77777777" w:rsidR="0071391D" w:rsidRDefault="0071391D" w:rsidP="0071391D">
      <w:pPr>
        <w:spacing w:line="360" w:lineRule="auto"/>
      </w:pPr>
      <w:r w:rsidRPr="0071391D">
        <w:t xml:space="preserve">The Autumn/Winter </w:t>
      </w:r>
      <w:proofErr w:type="spellStart"/>
      <w:r w:rsidRPr="0071391D">
        <w:t>immunisation</w:t>
      </w:r>
      <w:proofErr w:type="spellEnd"/>
      <w:r w:rsidRPr="0071391D">
        <w:t xml:space="preserve"> campaign 2024 concludes in the next few weeks. If your child is eligible due to their medical history (see below), they may have an increased risk of complications if they acquire Covid 19 disease.</w:t>
      </w:r>
    </w:p>
    <w:p w14:paraId="18D0C8B2" w14:textId="77777777" w:rsidR="0071391D" w:rsidRDefault="0071391D" w:rsidP="0071391D">
      <w:pPr>
        <w:spacing w:line="360" w:lineRule="auto"/>
      </w:pPr>
    </w:p>
    <w:p w14:paraId="75B4CFF7" w14:textId="1CB00CF0" w:rsidR="0071391D" w:rsidRPr="0071391D" w:rsidRDefault="0071391D" w:rsidP="0071391D">
      <w:pPr>
        <w:spacing w:line="360" w:lineRule="auto"/>
      </w:pPr>
      <w:proofErr w:type="spellStart"/>
      <w:r w:rsidRPr="0071391D">
        <w:t>Immunisation</w:t>
      </w:r>
      <w:proofErr w:type="spellEnd"/>
      <w:r w:rsidRPr="0071391D">
        <w:t xml:space="preserve"> offers your child the greatest protection against Covid 19 as we move into winter.</w:t>
      </w:r>
    </w:p>
    <w:p w14:paraId="349B3762" w14:textId="77777777" w:rsidR="0071391D" w:rsidRPr="0071391D" w:rsidRDefault="0071391D" w:rsidP="0071391D">
      <w:pPr>
        <w:spacing w:line="360" w:lineRule="auto"/>
      </w:pPr>
      <w:r w:rsidRPr="0071391D">
        <w:t xml:space="preserve">Risk groups include those with </w:t>
      </w:r>
      <w:proofErr w:type="spellStart"/>
      <w:r w:rsidRPr="0071391D">
        <w:t>neurodisability</w:t>
      </w:r>
      <w:proofErr w:type="spellEnd"/>
      <w:r w:rsidRPr="0071391D">
        <w:t xml:space="preserve"> and severe/profound learning disabilities.</w:t>
      </w:r>
    </w:p>
    <w:p w14:paraId="58335114" w14:textId="77777777" w:rsidR="0071391D" w:rsidRDefault="0071391D" w:rsidP="0071391D">
      <w:pPr>
        <w:spacing w:line="360" w:lineRule="auto"/>
      </w:pPr>
    </w:p>
    <w:p w14:paraId="41A87FCC" w14:textId="04DE1E0B" w:rsidR="0071391D" w:rsidRPr="0071391D" w:rsidRDefault="0071391D" w:rsidP="0071391D">
      <w:pPr>
        <w:spacing w:line="360" w:lineRule="auto"/>
      </w:pPr>
      <w:r w:rsidRPr="0071391D">
        <w:t xml:space="preserve">Over the next few weeks, we are holding </w:t>
      </w:r>
      <w:proofErr w:type="spellStart"/>
      <w:r w:rsidRPr="0071391D">
        <w:t>immunisation</w:t>
      </w:r>
      <w:proofErr w:type="spellEnd"/>
      <w:r w:rsidRPr="0071391D">
        <w:t xml:space="preserve"> clinics for Covid 19 at Birmingham Children’s Hospital. </w:t>
      </w:r>
    </w:p>
    <w:p w14:paraId="2A83FE25" w14:textId="77777777" w:rsidR="0071391D" w:rsidRDefault="0071391D" w:rsidP="0071391D">
      <w:pPr>
        <w:spacing w:line="360" w:lineRule="auto"/>
      </w:pPr>
    </w:p>
    <w:p w14:paraId="783B7CBD" w14:textId="7856A858" w:rsidR="0071391D" w:rsidRPr="0071391D" w:rsidRDefault="0071391D" w:rsidP="0071391D">
      <w:pPr>
        <w:spacing w:line="360" w:lineRule="auto"/>
      </w:pPr>
      <w:r w:rsidRPr="0071391D">
        <w:t xml:space="preserve">To book an appointment please contact the bookings team either via email at </w:t>
      </w:r>
      <w:hyperlink r:id="rId9" w:history="1">
        <w:r w:rsidRPr="0071391D">
          <w:rPr>
            <w:rStyle w:val="Hyperlink"/>
          </w:rPr>
          <w:t>BSOLVaccinationBooking@uhb.nhs.uk</w:t>
        </w:r>
      </w:hyperlink>
      <w:r w:rsidRPr="0071391D">
        <w:t xml:space="preserve"> or via telephone on 0121 371 8445</w:t>
      </w:r>
    </w:p>
    <w:p w14:paraId="23EB69C8" w14:textId="77777777" w:rsidR="0071391D" w:rsidRDefault="0071391D" w:rsidP="0071391D">
      <w:pPr>
        <w:spacing w:line="360" w:lineRule="auto"/>
      </w:pPr>
    </w:p>
    <w:p w14:paraId="1D2D5161" w14:textId="20D4EF42" w:rsidR="0071391D" w:rsidRPr="0071391D" w:rsidRDefault="0071391D" w:rsidP="0071391D">
      <w:pPr>
        <w:spacing w:line="360" w:lineRule="auto"/>
      </w:pPr>
      <w:r w:rsidRPr="0071391D">
        <w:t>If you have any questions or require more information, please contact the bookings team who will be happy to assist.</w:t>
      </w:r>
    </w:p>
    <w:p w14:paraId="27550CF0" w14:textId="77777777" w:rsidR="0071391D" w:rsidRDefault="0071391D" w:rsidP="0071391D">
      <w:pPr>
        <w:spacing w:line="360" w:lineRule="auto"/>
      </w:pPr>
    </w:p>
    <w:p w14:paraId="6E97AD4F" w14:textId="1945D6FB" w:rsidR="0071391D" w:rsidRPr="0071391D" w:rsidRDefault="0071391D" w:rsidP="0071391D">
      <w:pPr>
        <w:spacing w:line="360" w:lineRule="auto"/>
      </w:pPr>
      <w:r w:rsidRPr="0071391D">
        <w:t>Kindest regards,</w:t>
      </w:r>
    </w:p>
    <w:p w14:paraId="4BE09CF2" w14:textId="77777777" w:rsidR="0071391D" w:rsidRPr="0071391D" w:rsidRDefault="0071391D" w:rsidP="0071391D">
      <w:pPr>
        <w:spacing w:line="360" w:lineRule="auto"/>
      </w:pPr>
    </w:p>
    <w:p w14:paraId="02F1C377" w14:textId="77777777" w:rsidR="0071391D" w:rsidRPr="0071391D" w:rsidRDefault="0071391D" w:rsidP="0071391D">
      <w:pPr>
        <w:spacing w:line="360" w:lineRule="auto"/>
      </w:pPr>
    </w:p>
    <w:p w14:paraId="0FE44DA7" w14:textId="77777777" w:rsidR="0071391D" w:rsidRPr="0071391D" w:rsidRDefault="0071391D" w:rsidP="0071391D">
      <w:pPr>
        <w:spacing w:line="360" w:lineRule="auto"/>
      </w:pPr>
      <w:r w:rsidRPr="0071391D">
        <w:t>Fiona Etheridge RGN RSCN</w:t>
      </w:r>
    </w:p>
    <w:p w14:paraId="4483B398" w14:textId="77777777" w:rsidR="0071391D" w:rsidRPr="0071391D" w:rsidRDefault="0071391D" w:rsidP="0071391D">
      <w:pPr>
        <w:spacing w:line="360" w:lineRule="auto"/>
      </w:pPr>
      <w:r w:rsidRPr="0071391D">
        <w:t>Senior Nurse</w:t>
      </w:r>
    </w:p>
    <w:p w14:paraId="0B8DBA58" w14:textId="77777777" w:rsidR="0071391D" w:rsidRPr="0071391D" w:rsidRDefault="0071391D" w:rsidP="0071391D">
      <w:pPr>
        <w:spacing w:line="360" w:lineRule="auto"/>
      </w:pPr>
      <w:r w:rsidRPr="0071391D">
        <w:t xml:space="preserve">BSOL vaccination </w:t>
      </w:r>
      <w:proofErr w:type="spellStart"/>
      <w:r w:rsidRPr="0071391D">
        <w:t>programme</w:t>
      </w:r>
      <w:proofErr w:type="spellEnd"/>
    </w:p>
    <w:p w14:paraId="0D3D1372" w14:textId="77777777" w:rsidR="0071391D" w:rsidRPr="0071391D" w:rsidRDefault="0071391D" w:rsidP="00287A2D"/>
    <w:p w14:paraId="0A63873A" w14:textId="383A4F3C" w:rsidR="0071391D" w:rsidRPr="00287A2D" w:rsidRDefault="0071391D" w:rsidP="00287A2D">
      <w:r>
        <w:rPr>
          <w:noProof/>
        </w:rPr>
        <w:drawing>
          <wp:inline distT="0" distB="0" distL="0" distR="0" wp14:anchorId="2FFE9594" wp14:editId="06EC62B8">
            <wp:extent cx="6116320" cy="8124243"/>
            <wp:effectExtent l="0" t="0" r="0" b="0"/>
            <wp:docPr id="17094153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415308" name="Picture 1" descr="A screenshot of a computer&#10;&#10;Description automatically generated"/>
                    <pic:cNvPicPr/>
                  </pic:nvPicPr>
                  <pic:blipFill rotWithShape="1">
                    <a:blip r:embed="rId10"/>
                    <a:srcRect l="34677" t="26393" r="36628" b="5850"/>
                    <a:stretch/>
                  </pic:blipFill>
                  <pic:spPr bwMode="auto">
                    <a:xfrm>
                      <a:off x="0" y="0"/>
                      <a:ext cx="6116320" cy="8124243"/>
                    </a:xfrm>
                    <a:prstGeom prst="rect">
                      <a:avLst/>
                    </a:prstGeom>
                    <a:ln>
                      <a:noFill/>
                    </a:ln>
                    <a:extLst>
                      <a:ext uri="{53640926-AAD7-44D8-BBD7-CCE9431645EC}">
                        <a14:shadowObscured xmlns:a14="http://schemas.microsoft.com/office/drawing/2010/main"/>
                      </a:ext>
                    </a:extLst>
                  </pic:spPr>
                </pic:pic>
              </a:graphicData>
            </a:graphic>
          </wp:inline>
        </w:drawing>
      </w:r>
    </w:p>
    <w:sectPr w:rsidR="0071391D" w:rsidRPr="00287A2D" w:rsidSect="00287A2D">
      <w:headerReference w:type="even" r:id="rId11"/>
      <w:headerReference w:type="default" r:id="rId12"/>
      <w:footerReference w:type="even" r:id="rId13"/>
      <w:footerReference w:type="default" r:id="rId14"/>
      <w:headerReference w:type="first" r:id="rId15"/>
      <w:footerReference w:type="first" r:id="rId16"/>
      <w:pgSz w:w="11900" w:h="16840"/>
      <w:pgMar w:top="1134" w:right="1134" w:bottom="1134" w:left="1134" w:header="1440" w:footer="144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D32456" w14:textId="77777777" w:rsidR="006F6F34" w:rsidRDefault="006F6F34">
      <w:r>
        <w:separator/>
      </w:r>
    </w:p>
  </w:endnote>
  <w:endnote w:type="continuationSeparator" w:id="0">
    <w:p w14:paraId="687C7CAB" w14:textId="77777777" w:rsidR="006F6F34" w:rsidRDefault="006F6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B7FFED" w14:textId="77777777" w:rsidR="007F004B" w:rsidRDefault="007F00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892D59" w14:textId="77777777" w:rsidR="00AC1AEE" w:rsidRDefault="00287A2D">
    <w:pPr>
      <w:pStyle w:val="HeaderFooter"/>
    </w:pPr>
    <w:r>
      <w:rPr>
        <w:noProof/>
      </w:rPr>
      <mc:AlternateContent>
        <mc:Choice Requires="wps">
          <w:drawing>
            <wp:anchor distT="152400" distB="152400" distL="152400" distR="152400" simplePos="0" relativeHeight="251655680" behindDoc="1" locked="0" layoutInCell="1" allowOverlap="1" wp14:anchorId="76356A69" wp14:editId="7A4044A3">
              <wp:simplePos x="0" y="0"/>
              <wp:positionH relativeFrom="page">
                <wp:posOffset>0</wp:posOffset>
              </wp:positionH>
              <wp:positionV relativeFrom="page">
                <wp:posOffset>10044752</wp:posOffset>
              </wp:positionV>
              <wp:extent cx="7556500" cy="648326"/>
              <wp:effectExtent l="0" t="0" r="6350" b="0"/>
              <wp:wrapNone/>
              <wp:docPr id="1073741828" name="officeArt object" descr="Rectangle"/>
              <wp:cNvGraphicFramePr/>
              <a:graphic xmlns:a="http://schemas.openxmlformats.org/drawingml/2006/main">
                <a:graphicData uri="http://schemas.microsoft.com/office/word/2010/wordprocessingShape">
                  <wps:wsp>
                    <wps:cNvSpPr/>
                    <wps:spPr>
                      <a:xfrm>
                        <a:off x="0" y="0"/>
                        <a:ext cx="7556500" cy="648326"/>
                      </a:xfrm>
                      <a:prstGeom prst="roundRect">
                        <a:avLst>
                          <a:gd name="adj" fmla="val 0"/>
                        </a:avLst>
                      </a:prstGeom>
                      <a:blipFill rotWithShape="1">
                        <a:blip r:embed="rId1"/>
                        <a:srcRect/>
                        <a:stretch>
                          <a:fillRect t="-1548532" r="3"/>
                        </a:stretch>
                      </a:blipFill>
                      <a:ln w="12700" cap="flat">
                        <a:noFill/>
                        <a:miter lim="400000"/>
                      </a:ln>
                      <a:effectLst/>
                    </wps:spPr>
                    <wps:txbx>
                      <w:txbxContent>
                        <w:p w14:paraId="7CD29621" w14:textId="77777777" w:rsidR="00287A2D" w:rsidRDefault="00287A2D" w:rsidP="00287A2D">
                          <w:pPr>
                            <w:jc w:val="center"/>
                          </w:pPr>
                        </w:p>
                      </w:txbxContent>
                    </wps:txbx>
                    <wps:bodyPr/>
                  </wps:wsp>
                </a:graphicData>
              </a:graphic>
              <wp14:sizeRelV relativeFrom="margin">
                <wp14:pctHeight>0</wp14:pctHeight>
              </wp14:sizeRelV>
            </wp:anchor>
          </w:drawing>
        </mc:Choice>
        <mc:Fallback>
          <w:pict>
            <v:roundrect w14:anchorId="76356A69" id="officeArt object" o:spid="_x0000_s1026" alt="Rectangle" style="position:absolute;margin-left:0;margin-top:790.95pt;width:595pt;height:51.05pt;z-index:-251660800;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arcsize="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" stroked="f" strokeweight="1pt">
              <v:fill r:id="rId2" o:title="Rectangle" recolor="t" rotate="t" type="frame"/>
              <v:stroke miterlimit="4" joinstyle="miter"/>
              <v:textbox>
                <w:txbxContent>
                  <w:p w14:paraId="7CD29621" w14:textId="77777777" w:rsidR="00287A2D" w:rsidRDefault="00287A2D" w:rsidP="00287A2D">
                    <w:pPr>
                      <w:jc w:val="center"/>
                    </w:pPr>
                  </w:p>
                </w:txbxContent>
              </v:textbox>
              <w10:wrap anchorx="page" anchory="page"/>
            </v:round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2233A7" w14:textId="77777777" w:rsidR="007F004B" w:rsidRDefault="007F0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768E20" w14:textId="77777777" w:rsidR="006F6F34" w:rsidRDefault="006F6F34">
      <w:r>
        <w:separator/>
      </w:r>
    </w:p>
  </w:footnote>
  <w:footnote w:type="continuationSeparator" w:id="0">
    <w:p w14:paraId="00AB13F3" w14:textId="77777777" w:rsidR="006F6F34" w:rsidRDefault="006F6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0708F1" w14:textId="77777777" w:rsidR="007F004B" w:rsidRDefault="007F00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0A37A" w14:textId="77777777" w:rsidR="007F004B" w:rsidRDefault="007F00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37AD1C" w14:textId="5BA79A83" w:rsidR="00287A2D" w:rsidRDefault="00857CA6">
    <w:pPr>
      <w:pStyle w:val="Header"/>
    </w:pPr>
    <w:r>
      <w:rPr>
        <w:noProof/>
      </w:rPr>
      <mc:AlternateContent>
        <mc:Choice Requires="wps">
          <w:drawing>
            <wp:anchor distT="152400" distB="152400" distL="152400" distR="152400" simplePos="0" relativeHeight="251659264" behindDoc="1" locked="0" layoutInCell="1" allowOverlap="1" wp14:anchorId="47DF8734" wp14:editId="6CCCABE4">
              <wp:simplePos x="0" y="0"/>
              <wp:positionH relativeFrom="margin">
                <wp:align>center</wp:align>
              </wp:positionH>
              <wp:positionV relativeFrom="page">
                <wp:posOffset>25581</wp:posOffset>
              </wp:positionV>
              <wp:extent cx="7556500" cy="10693400"/>
              <wp:effectExtent l="0" t="0" r="6350" b="0"/>
              <wp:wrapNone/>
              <wp:docPr id="1" name="officeArt object" descr="Rectangle"/>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blipFill rotWithShape="1">
                        <a:blip r:embed="rId1"/>
                        <a:srcRect/>
                        <a:stretch>
                          <a:fillRect/>
                        </a:stretch>
                      </a:blipFill>
                      <a:ln w="12700" cap="flat">
                        <a:noFill/>
                        <a:miter lim="400000"/>
                      </a:ln>
                      <a:effectLst/>
                    </wps:spPr>
                    <wps:bodyPr/>
                  </wps:wsp>
                </a:graphicData>
              </a:graphic>
              <wp14:sizeRelV relativeFrom="margin">
                <wp14:pctHeight>0</wp14:pctHeight>
              </wp14:sizeRelV>
            </wp:anchor>
          </w:drawing>
        </mc:Choice>
        <mc:Fallback>
          <w:pict>
            <v:roundrect w14:anchorId="2FD0FD04" id="officeArt object" o:spid="_x0000_s1026" alt="Rectangle" style="position:absolute;margin-left:0;margin-top:2pt;width:595pt;height:842pt;z-index:-251657216;visibility:visible;mso-wrap-style:square;mso-height-percent:0;mso-wrap-distance-left:12pt;mso-wrap-distance-top:12pt;mso-wrap-distance-right:12pt;mso-wrap-distance-bottom:12pt;mso-position-horizontal:center;mso-position-horizontal-relative:margin;mso-position-vertical:absolute;mso-position-vertical-relative:page;mso-height-percent:0;mso-height-relative:margin;v-text-anchor:top" arcsize="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" stroked="f" strokeweight="1pt">
              <v:fill r:id="rId2" o:title="Rectangle" recolor="t" rotate="t" type="frame"/>
              <v:stroke miterlimit="4" joinstyle="miter"/>
              <w10:wrap anchorx="margin" anchory="page"/>
            </v:round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A9B"/>
    <w:rsid w:val="001558B3"/>
    <w:rsid w:val="00193FA9"/>
    <w:rsid w:val="00285489"/>
    <w:rsid w:val="00287A2D"/>
    <w:rsid w:val="00395F31"/>
    <w:rsid w:val="0047639A"/>
    <w:rsid w:val="004A3B41"/>
    <w:rsid w:val="00683D9B"/>
    <w:rsid w:val="006F6F34"/>
    <w:rsid w:val="0071391D"/>
    <w:rsid w:val="007362D4"/>
    <w:rsid w:val="007F004B"/>
    <w:rsid w:val="00857CA6"/>
    <w:rsid w:val="008E09AC"/>
    <w:rsid w:val="00931876"/>
    <w:rsid w:val="00A12D30"/>
    <w:rsid w:val="00AB4105"/>
    <w:rsid w:val="00AC1AEE"/>
    <w:rsid w:val="00BD301D"/>
    <w:rsid w:val="00D93EEA"/>
    <w:rsid w:val="00DB6A9B"/>
    <w:rsid w:val="00F55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8EC32"/>
  <w15:docId w15:val="{C1EA726E-BA58-481F-A5FE-87B55575B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BodyB">
    <w:name w:val="Body B"/>
    <w:rPr>
      <w:rFonts w:eastAsia="Times New Roman"/>
      <w:color w:val="000000"/>
      <w:sz w:val="24"/>
      <w:szCs w:val="24"/>
      <w:u w:color="000000"/>
      <w:lang w:val="en-US"/>
      <w14:textOutline w14:w="12700" w14:cap="flat" w14:cmpd="sng" w14:algn="ctr">
        <w14:noFill/>
        <w14:prstDash w14:val="solid"/>
        <w14:miter w14:lim="400000"/>
      </w14:textOutline>
    </w:rPr>
  </w:style>
  <w:style w:type="paragraph" w:customStyle="1" w:styleId="TableStyle2A">
    <w:name w:val="Table Style 2 A"/>
    <w:rPr>
      <w:rFonts w:ascii="Helvetica Neue" w:hAnsi="Helvetica Neue" w:cs="Arial Unicode MS"/>
      <w:color w:val="000000"/>
      <w:u w:color="000000"/>
      <w:lang w:val="en-US"/>
      <w14:textOutline w14:w="12700" w14:cap="flat" w14:cmpd="sng" w14:algn="ctr">
        <w14:noFill/>
        <w14:prstDash w14:val="solid"/>
        <w14:miter w14:lim="400000"/>
      </w14:textOutline>
    </w:rPr>
  </w:style>
  <w:style w:type="paragraph" w:styleId="Header">
    <w:name w:val="header"/>
    <w:basedOn w:val="Normal"/>
    <w:link w:val="HeaderChar"/>
    <w:uiPriority w:val="99"/>
    <w:unhideWhenUsed/>
    <w:rsid w:val="00683D9B"/>
    <w:pPr>
      <w:tabs>
        <w:tab w:val="center" w:pos="4513"/>
        <w:tab w:val="right" w:pos="9026"/>
      </w:tabs>
    </w:pPr>
  </w:style>
  <w:style w:type="character" w:customStyle="1" w:styleId="HeaderChar">
    <w:name w:val="Header Char"/>
    <w:basedOn w:val="DefaultParagraphFont"/>
    <w:link w:val="Header"/>
    <w:uiPriority w:val="99"/>
    <w:rsid w:val="00683D9B"/>
    <w:rPr>
      <w:sz w:val="24"/>
      <w:szCs w:val="24"/>
      <w:lang w:val="en-US" w:eastAsia="en-US"/>
    </w:rPr>
  </w:style>
  <w:style w:type="paragraph" w:styleId="Footer">
    <w:name w:val="footer"/>
    <w:basedOn w:val="Normal"/>
    <w:link w:val="FooterChar"/>
    <w:uiPriority w:val="99"/>
    <w:unhideWhenUsed/>
    <w:rsid w:val="00683D9B"/>
    <w:pPr>
      <w:tabs>
        <w:tab w:val="center" w:pos="4513"/>
        <w:tab w:val="right" w:pos="9026"/>
      </w:tabs>
    </w:pPr>
  </w:style>
  <w:style w:type="character" w:customStyle="1" w:styleId="FooterChar">
    <w:name w:val="Footer Char"/>
    <w:basedOn w:val="DefaultParagraphFont"/>
    <w:link w:val="Footer"/>
    <w:uiPriority w:val="99"/>
    <w:rsid w:val="00683D9B"/>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BSOLVaccinationBooking@uhb.nhs.u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Mackay(BSOLCCG)\Downloads\Word%20template.dotx" TargetMode="Externa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3b7cf0-601a-4586-b26f-7ab1bafa9146">
      <Terms xmlns="http://schemas.microsoft.com/office/infopath/2007/PartnerControls"/>
    </lcf76f155ced4ddcb4097134ff3c332f>
    <TaxCatchAll xmlns="80ab13a8-1c09-4e20-8cc8-05a062865b2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0297980B52F0F479CD303984C45BBF8" ma:contentTypeVersion="16" ma:contentTypeDescription="Create a new document." ma:contentTypeScope="" ma:versionID="2bbcfdb5a5645baf73cc7e7888fa540f">
  <xsd:schema xmlns:xsd="http://www.w3.org/2001/XMLSchema" xmlns:xs="http://www.w3.org/2001/XMLSchema" xmlns:p="http://schemas.microsoft.com/office/2006/metadata/properties" xmlns:ns2="80ab13a8-1c09-4e20-8cc8-05a062865b29" xmlns:ns3="313b7cf0-601a-4586-b26f-7ab1bafa9146" targetNamespace="http://schemas.microsoft.com/office/2006/metadata/properties" ma:root="true" ma:fieldsID="2fb71bddcc6192cba487a370b57283d1" ns2:_="" ns3:_="">
    <xsd:import namespace="80ab13a8-1c09-4e20-8cc8-05a062865b29"/>
    <xsd:import namespace="313b7cf0-601a-4586-b26f-7ab1bafa914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element ref="ns3:MediaLengthInSeconds" minOccurs="0"/>
                <xsd:element ref="ns3:MediaServiceLocation"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b13a8-1c09-4e20-8cc8-05a062865b2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da18aad-33ba-4b24-8556-b67f77893d47}" ma:internalName="TaxCatchAll" ma:showField="CatchAllData" ma:web="80ab13a8-1c09-4e20-8cc8-05a062865b2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13b7cf0-601a-4586-b26f-7ab1bafa914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9851852-fd9b-4c8d-b4a8-d78b10eacd85"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BC89F4-8519-4B93-96D1-3904AAB06A40}">
  <ds:schemaRefs>
    <ds:schemaRef ds:uri="http://schemas.microsoft.com/office/2006/metadata/properties"/>
    <ds:schemaRef ds:uri="http://schemas.microsoft.com/office/infopath/2007/PartnerControls"/>
    <ds:schemaRef ds:uri="313b7cf0-601a-4586-b26f-7ab1bafa9146"/>
    <ds:schemaRef ds:uri="80ab13a8-1c09-4e20-8cc8-05a062865b29"/>
  </ds:schemaRefs>
</ds:datastoreItem>
</file>

<file path=customXml/itemProps2.xml><?xml version="1.0" encoding="utf-8"?>
<ds:datastoreItem xmlns:ds="http://schemas.openxmlformats.org/officeDocument/2006/customXml" ds:itemID="{8A57C204-1896-4EFE-B357-CF26EACB8CFC}">
  <ds:schemaRefs>
    <ds:schemaRef ds:uri="http://schemas.microsoft.com/sharepoint/v3/contenttype/forms"/>
  </ds:schemaRefs>
</ds:datastoreItem>
</file>

<file path=customXml/itemProps3.xml><?xml version="1.0" encoding="utf-8"?>
<ds:datastoreItem xmlns:ds="http://schemas.openxmlformats.org/officeDocument/2006/customXml" ds:itemID="{57050FA8-4A4B-4560-B40D-6A61E2FDC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b13a8-1c09-4e20-8cc8-05a062865b29"/>
    <ds:schemaRef ds:uri="313b7cf0-601a-4586-b26f-7ab1bafa91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42255ec-e1af-44ac-b676-7700d3d39603}" enabled="1" method="Standard" siteId="{1a07c565-b111-42d0-ada8-16998c72bd30}" contentBits="0" removed="0"/>
</clbl:labelList>
</file>

<file path=docProps/app.xml><?xml version="1.0" encoding="utf-8"?>
<Properties xmlns="http://schemas.openxmlformats.org/officeDocument/2006/extended-properties" xmlns:vt="http://schemas.openxmlformats.org/officeDocument/2006/docPropsVTypes">
  <Template>Word template</Template>
  <TotalTime>5</TotalTime>
  <Pages>2</Pages>
  <Words>152</Words>
  <Characters>872</Characters>
  <Application>Microsoft Office Word</Application>
  <DocSecurity>4</DocSecurity>
  <Lines>7</Lines>
  <Paragraphs>2</Paragraphs>
  <ScaleCrop>false</ScaleCrop>
  <Company/>
  <LinksUpToDate>false</LinksUpToDate>
  <CharactersWithSpaces>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Mackay (BSOL CCG)</dc:creator>
  <cp:lastModifiedBy>Fiona Lawrence</cp:lastModifiedBy>
  <cp:revision>2</cp:revision>
  <dcterms:created xsi:type="dcterms:W3CDTF">2024-11-27T19:08:00Z</dcterms:created>
  <dcterms:modified xsi:type="dcterms:W3CDTF">2024-11-27T19:08:00Z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0x010100C0297980B52F0F479CD303984C45BBF8</vt:lpwstr>
  </property>
  <property fmtid="{D5CDD505-2E9C-101B-9397-08002B2CF9AE}" pid="3" name="MediaServiceImageTags">
    <vt:lpwstr/>
  </property>
</Properties>
</file>